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正方形/長方形 1" o:spid="_x0000_s1026" style="position:absolute;left:0;text-align:left;margin-left:94.5pt;margin-top:-18pt;width:362.1pt;height:43.2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" filled="f" stroked="f">
            <v:textbox style="mso-next-textbox:#正方形/長方形 1;mso-fit-shape-to-text:t">
              <w:txbxContent>
                <w:p w:rsidR="00C5280F" w:rsidRPr="00383B5A" w:rsidRDefault="00C5280F" w:rsidP="00C25AC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07やさしさゴシックボールド" w:eastAsia="07やさしさゴシックボールド" w:hAnsi="07やさしさゴシックボールド"/>
                      <w:b/>
                      <w:sz w:val="40"/>
                      <w:szCs w:val="40"/>
                    </w:rPr>
                  </w:pPr>
                  <w:r w:rsidRPr="00383B5A">
                    <w:rPr>
                      <w:rFonts w:ascii="07やさしさゴシックボールド" w:eastAsia="07やさしさゴシックボールド" w:hAnsi="07やさしさゴシックボールド" w:cs="Times New Roman" w:hint="eastAsia"/>
                      <w:b/>
                      <w:bCs/>
                      <w:sz w:val="40"/>
                      <w:szCs w:val="40"/>
                    </w:rPr>
                    <w:t>さをり・ほうせいカタログ２０２０</w:t>
                  </w:r>
                </w:p>
              </w:txbxContent>
            </v:textbox>
          </v:rect>
        </w:pict>
      </w: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27" style="position:absolute;left:0;text-align:left;margin-left:21pt;margin-top:9pt;width:90.4pt;height:36.4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" filled="f" stroked="f">
            <v:textbox style="mso-next-textbox:#_x0000_s1027">
              <w:txbxContent>
                <w:p w:rsidR="00C5280F" w:rsidRPr="00F33F14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HGP創英ﾌﾟﾚｾﾞﾝｽEB" w:eastAsia="HGP創英ﾌﾟﾚｾﾞﾝｽEB"/>
                      <w:color w:val="3333FF"/>
                      <w:sz w:val="32"/>
                      <w:u w:val="single"/>
                    </w:rPr>
                  </w:pPr>
                  <w:r w:rsidRPr="004D7C47">
                    <w:rPr>
                      <w:rFonts w:ascii="07やさしさアンチック" w:eastAsia="07やさしさアンチック" w:hAnsi="07やさしさアンチック" w:hint="eastAsia"/>
                      <w:color w:val="3333FF"/>
                      <w:sz w:val="32"/>
                      <w:shd w:val="pct15" w:color="auto" w:fill="FFFFFF"/>
                    </w:rPr>
                    <w:t>ほうせい</w:t>
                  </w:r>
                  <w:r w:rsidRPr="00F33F14">
                    <w:rPr>
                      <w:rFonts w:ascii="HGP創英ﾌﾟﾚｾﾞﾝｽEB" w:eastAsia="HGP創英ﾌﾟﾚｾﾞﾝｽEB" w:hint="eastAsia"/>
                      <w:color w:val="3333FF"/>
                      <w:sz w:val="32"/>
                      <w:u w:val="single"/>
                    </w:rPr>
                    <w:t>い</w:t>
                  </w:r>
                </w:p>
              </w:txbxContent>
            </v:textbox>
          </v:rect>
        </w:pict>
      </w: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368.5pt;margin-top:6.2pt;width:74.35pt;height:58.15pt;z-index:251644928;visibility:visible" stroked="t" strokecolor="#33f">
            <v:imagedata r:id="rId6" o:title=""/>
          </v:shape>
        </w:pict>
      </w: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29" style="position:absolute;left:0;text-align:left;margin-left:33.95pt;margin-top:12.75pt;width:293.7pt;height:79.2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" filled="f" stroked="f">
            <v:textbox style="mso-next-textbox:#_x0000_s1029;mso-fit-shape-to-text:t">
              <w:txbxContent>
                <w:p w:rsidR="00C5280F" w:rsidRPr="00383B5A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b/>
                      <w:color w:val="3333FF"/>
                      <w:sz w:val="40"/>
                      <w:szCs w:val="40"/>
                      <w:u w:val="single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3333FF"/>
                      <w:sz w:val="40"/>
                      <w:u w:val="single"/>
                    </w:rPr>
                    <w:t>☆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3333FF"/>
                      <w:sz w:val="40"/>
                      <w:szCs w:val="40"/>
                      <w:u w:val="single"/>
                    </w:rPr>
                    <w:t>ティッシュカバー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b/>
                      <w:color w:val="3333FF"/>
                      <w:sz w:val="40"/>
                      <w:szCs w:val="40"/>
                      <w:u w:val="single"/>
                    </w:rPr>
                    <w:t xml:space="preserve"> 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3333FF"/>
                      <w:sz w:val="40"/>
                      <w:szCs w:val="40"/>
                      <w:u w:val="single"/>
                    </w:rPr>
                    <w:t>１００円</w:t>
                  </w:r>
                </w:p>
              </w:txbxContent>
            </v:textbox>
          </v:rect>
        </w:pict>
      </w: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30" style="position:absolute;left:0;text-align:left;margin-left:241.5pt;margin-top:9pt;width:206.6pt;height:31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" filled="f" stroked="f">
            <v:textbox style="mso-next-textbox:#_x0000_s1030">
              <w:txbxContent>
                <w:p w:rsidR="00C5280F" w:rsidRPr="00383B5A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サイズ　約（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12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㎝×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9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㎝）</w:t>
                  </w:r>
                </w:p>
              </w:txbxContent>
            </v:textbox>
          </v:rect>
        </w:pict>
      </w: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31" style="position:absolute;left:0;text-align:left;margin-left:36.75pt;margin-top:9pt;width:452.4pt;height:39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" filled="f" stroked="f">
            <v:textbox style="mso-next-textbox:#_x0000_s1031">
              <w:txbxContent>
                <w:p w:rsidR="00C5280F" w:rsidRPr="00A654DC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HGP創英ﾌﾟﾚｾﾞﾝｽEB" w:eastAsia="HGP創英ﾌﾟﾚｾﾞﾝｽEB"/>
                      <w:b/>
                      <w:color w:val="3333FF"/>
                      <w:sz w:val="40"/>
                      <w:szCs w:val="40"/>
                      <w:u w:val="single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3333FF"/>
                      <w:sz w:val="40"/>
                      <w:u w:val="single"/>
                    </w:rPr>
                    <w:t>☆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3333FF"/>
                      <w:sz w:val="40"/>
                      <w:szCs w:val="40"/>
                      <w:u w:val="single"/>
                    </w:rPr>
                    <w:t xml:space="preserve">てっちゃんふきん　夏バージョン　　１枚　　　</w:t>
                  </w:r>
                  <w:r>
                    <w:rPr>
                      <w:rFonts w:ascii="HGP創英ﾌﾟﾚｾﾞﾝｽEB" w:eastAsia="HGP創英ﾌﾟﾚｾﾞﾝｽEB" w:hint="eastAsia"/>
                      <w:b/>
                      <w:color w:val="3333FF"/>
                      <w:sz w:val="40"/>
                      <w:szCs w:val="40"/>
                      <w:u w:val="single"/>
                    </w:rPr>
                    <w:t>２５０</w:t>
                  </w:r>
                  <w:r w:rsidRPr="00A654DC">
                    <w:rPr>
                      <w:rFonts w:ascii="HGP創英ﾌﾟﾚｾﾞﾝｽEB" w:eastAsia="HGP創英ﾌﾟﾚｾﾞﾝｽEB" w:hint="eastAsia"/>
                      <w:b/>
                      <w:color w:val="3333FF"/>
                      <w:sz w:val="40"/>
                      <w:szCs w:val="40"/>
                      <w:u w:val="single"/>
                    </w:rPr>
                    <w:t>円</w:t>
                  </w:r>
                </w:p>
              </w:txbxContent>
            </v:textbox>
          </v:rect>
        </w:pict>
      </w: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shape id="図 9" o:spid="_x0000_s1032" type="#_x0000_t75" style="position:absolute;left:0;text-align:left;margin-left:168.55pt;margin-top:15.2pt;width:88.6pt;height:122.9pt;rotation:-914875fd;z-index:251663360;visibility:visible">
            <v:imagedata r:id="rId7" o:title=""/>
          </v:shape>
        </w:pict>
      </w:r>
      <w:r>
        <w:rPr>
          <w:noProof/>
        </w:rPr>
        <w:pict>
          <v:group id="グループ化 11" o:spid="_x0000_s1033" style="position:absolute;left:0;text-align:left;margin-left:12.6pt;margin-top:16.15pt;width:129.15pt;height:110.7pt;z-index:251648000" coordsize="16413,1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"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雲形吹き出し 8" o:spid="_x0000_s1034" type="#_x0000_t106" style="position:absolute;width:15170;height:14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VNr4A&#10;AADaAAAADwAAAGRycy9kb3ducmV2LnhtbERP3WrCMBS+F/YO4Qx2Z1MdiFSjiGPgzRi1PsCxOUs7&#10;m5PQxLZ7++VC8PLj+9/uJ9uJgfrQOlawyHIQxLXTLRsFl+pzvgYRIrLGzjEp+KMA+93LbIuFdiOX&#10;NJyjESmEQ4EKmhh9IWWoG7IYMueJE/fjeosxwd5I3eOYwm0nl3m+khZbTg0Nejo2VN/Od6vgQFfz&#10;+3ULLryXvixzX1Xfpw+l3l6nwwZEpCk+xQ/3SStIW9OVdAP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OlTa+AAAA2gAAAA8AAAAAAAAAAAAAAAAAmAIAAGRycy9kb3ducmV2&#10;LnhtbFBLBQYAAAAABAAEAPUAAACDAwAAAAA=&#10;" adj="30738,10852" strokecolor="#33f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8" o:spid="_x0000_s1035" type="#_x0000_t202" style="position:absolute;left:1368;top:1723;width:15045;height:11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 style="mso-next-textbox:#テキスト ボックス 8">
                <w:txbxContent>
                  <w:p w:rsidR="00C5280F" w:rsidRPr="006358C3" w:rsidRDefault="00C5280F" w:rsidP="00C25AC5">
                    <w:pPr>
                      <w:pStyle w:val="NormalWeb"/>
                      <w:spacing w:before="0" w:beforeAutospacing="0" w:after="0" w:afterAutospacing="0"/>
                      <w:rPr>
                        <w:rFonts w:ascii="HGP創英角ﾎﾟｯﾌﾟ体" w:eastAsia="HGP創英角ﾎﾟｯﾌﾟ体"/>
                      </w:rPr>
                    </w:pPr>
                    <w:r w:rsidRPr="006358C3">
                      <w:rPr>
                        <w:rFonts w:ascii="HGP創英角ﾎﾟｯﾌﾟ体" w:eastAsia="HGP創英角ﾎﾟｯﾌﾟ体" w:hAnsi="HGP創英角ﾎﾟｯﾌﾟ体" w:cs="Times New Roman" w:hint="eastAsia"/>
                        <w:color w:val="262626"/>
                        <w:sz w:val="26"/>
                        <w:szCs w:val="26"/>
                      </w:rPr>
                      <w:t>写真は</w:t>
                    </w:r>
                  </w:p>
                  <w:p w:rsidR="00C5280F" w:rsidRPr="006358C3" w:rsidRDefault="00C5280F" w:rsidP="00C25AC5">
                    <w:pPr>
                      <w:pStyle w:val="NormalWeb"/>
                      <w:spacing w:before="0" w:beforeAutospacing="0" w:after="0" w:afterAutospacing="0"/>
                      <w:rPr>
                        <w:rFonts w:ascii="HGP創英角ﾎﾟｯﾌﾟ体" w:eastAsia="HGP創英角ﾎﾟｯﾌﾟ体"/>
                      </w:rPr>
                    </w:pPr>
                    <w:r w:rsidRPr="006358C3">
                      <w:rPr>
                        <w:rFonts w:ascii="HGP創英角ﾎﾟｯﾌﾟ体" w:eastAsia="HGP創英角ﾎﾟｯﾌﾟ体" w:hAnsi="HGP創英角ﾎﾟｯﾌﾟ体" w:cs="Times New Roman" w:hint="eastAsia"/>
                        <w:color w:val="262626"/>
                        <w:sz w:val="26"/>
                        <w:szCs w:val="26"/>
                      </w:rPr>
                      <w:t>夏バージョンとは</w:t>
                    </w:r>
                  </w:p>
                  <w:p w:rsidR="00C5280F" w:rsidRPr="006358C3" w:rsidRDefault="00C5280F" w:rsidP="00C25AC5">
                    <w:pPr>
                      <w:pStyle w:val="NormalWeb"/>
                      <w:spacing w:before="0" w:beforeAutospacing="0" w:after="0" w:afterAutospacing="0"/>
                      <w:rPr>
                        <w:rFonts w:ascii="HGP創英角ﾎﾟｯﾌﾟ体" w:eastAsia="HGP創英角ﾎﾟｯﾌﾟ体"/>
                      </w:rPr>
                    </w:pPr>
                    <w:r w:rsidRPr="006358C3">
                      <w:rPr>
                        <w:rFonts w:ascii="HGP創英角ﾎﾟｯﾌﾟ体" w:eastAsia="HGP創英角ﾎﾟｯﾌﾟ体" w:hAnsi="HGP創英角ﾎﾟｯﾌﾟ体" w:cs="Times New Roman" w:hint="eastAsia"/>
                        <w:color w:val="262626"/>
                        <w:sz w:val="26"/>
                        <w:szCs w:val="26"/>
                      </w:rPr>
                      <w:t>異なります。</w:t>
                    </w:r>
                  </w:p>
                  <w:p w:rsidR="00C5280F" w:rsidRPr="006358C3" w:rsidRDefault="00C5280F" w:rsidP="00C25AC5">
                    <w:pPr>
                      <w:pStyle w:val="NormalWeb"/>
                      <w:spacing w:before="0" w:beforeAutospacing="0" w:after="0" w:afterAutospacing="0"/>
                      <w:rPr>
                        <w:rFonts w:ascii="HGP創英角ﾎﾟｯﾌﾟ体" w:eastAsia="HGP創英角ﾎﾟｯﾌﾟ体"/>
                      </w:rPr>
                    </w:pPr>
                    <w:r w:rsidRPr="006358C3">
                      <w:rPr>
                        <w:rFonts w:ascii="HGP創英角ﾎﾟｯﾌﾟ体" w:eastAsia="HGP創英角ﾎﾟｯﾌﾟ体" w:hAnsi="HGP創英角ﾎﾟｯﾌﾟ体" w:cs="Times New Roman" w:hint="eastAsia"/>
                        <w:color w:val="262626"/>
                        <w:sz w:val="26"/>
                        <w:szCs w:val="26"/>
                      </w:rPr>
                      <w:t>お楽しみに！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ect id="_x0000_s1036" style="position:absolute;left:0;text-align:left;margin-left:242.5pt;margin-top:5.15pt;width:215.45pt;height:34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" filled="f" stroked="f">
            <v:textbox style="mso-next-textbox:#_x0000_s1036">
              <w:txbxContent>
                <w:p w:rsidR="00C5280F" w:rsidRPr="00383B5A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サイズ　約（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34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㎝×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30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㎝）</w:t>
                  </w:r>
                </w:p>
              </w:txbxContent>
            </v:textbox>
          </v:rect>
        </w:pict>
      </w: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shape id="図 3" o:spid="_x0000_s1037" type="#_x0000_t75" style="position:absolute;left:0;text-align:left;margin-left:245.45pt;margin-top:.05pt;width:120.95pt;height:101.3pt;z-index:2516459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">
            <v:imagedata r:id="rId8" o:title=""/>
            <o:lock v:ext="edit" aspectratio="f"/>
          </v:shape>
        </w:pict>
      </w:r>
      <w:r>
        <w:rPr>
          <w:noProof/>
        </w:rPr>
        <w:pict>
          <v:shape id="_x0000_s1038" type="#_x0000_t106" style="position:absolute;left:0;text-align:left;margin-left:372.95pt;margin-top:4.3pt;width:196.65pt;height:83.8pt;z-index:251667456" adj="8483,27959" strokecolor="blue" strokeweight="2pt">
            <v:textbox style="mso-next-textbox:#_x0000_s1038" inset="5.85pt,.7pt,5.85pt,.7pt">
              <w:txbxContent>
                <w:p w:rsidR="00C5280F" w:rsidRDefault="00C5280F" w:rsidP="00C25AC5">
                  <w:pPr>
                    <w:jc w:val="center"/>
                    <w:rPr>
                      <w:rFonts w:ascii="HGP創英角ﾎﾟｯﾌﾟ体" w:eastAsia="HGP創英角ﾎﾟｯﾌﾟ体"/>
                      <w:b/>
                      <w:color w:val="000000"/>
                      <w:sz w:val="24"/>
                      <w:szCs w:val="24"/>
                    </w:rPr>
                  </w:pPr>
                  <w:r w:rsidRPr="006358C3">
                    <w:rPr>
                      <w:rFonts w:ascii="HGP創英角ﾎﾟｯﾌﾟ体" w:eastAsia="HGP創英角ﾎﾟｯﾌﾟ体" w:hint="eastAsia"/>
                      <w:b/>
                      <w:color w:val="000000"/>
                      <w:sz w:val="24"/>
                      <w:szCs w:val="24"/>
                    </w:rPr>
                    <w:t>キーホルダーだけ</w:t>
                  </w:r>
                  <w:r>
                    <w:rPr>
                      <w:rFonts w:ascii="HGP創英角ﾎﾟｯﾌﾟ体" w:eastAsia="HGP創英角ﾎﾟｯﾌﾟ体" w:hint="eastAsia"/>
                      <w:b/>
                      <w:color w:val="000000"/>
                      <w:sz w:val="24"/>
                      <w:szCs w:val="24"/>
                    </w:rPr>
                    <w:t>ね！</w:t>
                  </w:r>
                </w:p>
                <w:p w:rsidR="00C5280F" w:rsidRPr="006358C3" w:rsidRDefault="00C5280F" w:rsidP="00C25AC5">
                  <w:pPr>
                    <w:jc w:val="center"/>
                    <w:rPr>
                      <w:rFonts w:ascii="HGP創英角ﾎﾟｯﾌﾟ体" w:eastAsia="HGP創英角ﾎﾟｯﾌﾟ体"/>
                      <w:b/>
                      <w:color w:val="000000"/>
                      <w:sz w:val="24"/>
                      <w:szCs w:val="24"/>
                    </w:rPr>
                  </w:pPr>
                  <w:r w:rsidRPr="006358C3">
                    <w:rPr>
                      <w:rFonts w:ascii="HGP創英角ﾎﾟｯﾌﾟ体" w:eastAsia="HGP創英角ﾎﾟｯﾌﾟ体"/>
                      <w:b/>
                      <w:color w:val="000000"/>
                      <w:sz w:val="24"/>
                      <w:szCs w:val="24"/>
                    </w:rPr>
                    <w:t>20</w:t>
                  </w:r>
                  <w:r w:rsidRPr="006358C3">
                    <w:rPr>
                      <w:rFonts w:ascii="HGP創英角ﾎﾟｯﾌﾟ体" w:eastAsia="HGP創英角ﾎﾟｯﾌﾟ体" w:hint="eastAsia"/>
                      <w:b/>
                      <w:color w:val="000000"/>
                      <w:sz w:val="24"/>
                      <w:szCs w:val="24"/>
                    </w:rPr>
                    <w:t>個限定だよね</w:t>
                  </w:r>
                </w:p>
              </w:txbxContent>
            </v:textbox>
          </v:shape>
        </w:pict>
      </w:r>
    </w:p>
    <w:p w:rsidR="00C5280F" w:rsidRPr="007050F8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39" style="position:absolute;left:0;text-align:left;margin-left:25.5pt;margin-top:12.65pt;width:69.8pt;height:37.4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" filled="f" stroked="f">
            <v:textbox style="mso-next-textbox:#_x0000_s1039">
              <w:txbxContent>
                <w:p w:rsidR="00C5280F" w:rsidRPr="004D7C47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color w:val="00B050"/>
                      <w:sz w:val="32"/>
                      <w:shd w:val="pct15" w:color="auto" w:fill="FFFFFF"/>
                    </w:rPr>
                  </w:pPr>
                  <w:r w:rsidRPr="004D7C47">
                    <w:rPr>
                      <w:rFonts w:ascii="07やさしさアンチック" w:eastAsia="07やさしさアンチック" w:hAnsi="07やさしさアンチック" w:hint="eastAsia"/>
                      <w:color w:val="00B050"/>
                      <w:sz w:val="32"/>
                      <w:shd w:val="pct15" w:color="auto" w:fill="FFFFFF"/>
                    </w:rPr>
                    <w:t>さをり</w:t>
                  </w:r>
                </w:p>
              </w:txbxContent>
            </v:textbox>
          </v:rect>
        </w:pict>
      </w: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40" style="position:absolute;left:0;text-align:left;margin-left:32.95pt;margin-top:1.75pt;width:373.35pt;height:39.3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" filled="f" stroked="f">
            <v:textbox>
              <w:txbxContent>
                <w:p w:rsidR="00C5280F" w:rsidRPr="00383B5A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b/>
                      <w:color w:val="00B050"/>
                      <w:sz w:val="40"/>
                      <w:szCs w:val="40"/>
                      <w:u w:val="single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00B050"/>
                      <w:sz w:val="40"/>
                      <w:u w:val="single"/>
                    </w:rPr>
                    <w:t>★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00B050"/>
                      <w:sz w:val="40"/>
                      <w:szCs w:val="40"/>
                      <w:u w:val="single"/>
                    </w:rPr>
                    <w:t>さをり　キーホルダー　　５００円</w:t>
                  </w:r>
                </w:p>
              </w:txbxContent>
            </v:textbox>
          </v:rect>
        </w:pict>
      </w: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41" style="position:absolute;left:0;text-align:left;margin-left:204.25pt;margin-top:11.8pt;width:207.7pt;height:33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" filled="f" stroked="f">
            <v:textbox>
              <w:txbxContent>
                <w:p w:rsidR="00C5280F" w:rsidRPr="00383B5A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サイズ　約（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14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㎝×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4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㎝）</w:t>
                  </w:r>
                </w:p>
              </w:txbxContent>
            </v:textbox>
          </v:rect>
        </w:pict>
      </w:r>
      <w:r>
        <w:rPr>
          <w:noProof/>
        </w:rPr>
        <w:pict>
          <v:shape id="図 33" o:spid="_x0000_s1042" type="#_x0000_t75" style="position:absolute;left:0;text-align:left;margin-left:416.6pt;margin-top:1.85pt;width:100.1pt;height:81.95pt;z-index:251662336;visibility:visible">
            <v:imagedata r:id="rId9" o:title=""/>
          </v:shape>
        </w:pict>
      </w: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8"/>
          <w:szCs w:val="28"/>
        </w:rPr>
      </w:pPr>
      <w:r>
        <w:rPr>
          <w:noProof/>
        </w:rPr>
        <w:pict>
          <v:rect id="_x0000_s1043" style="position:absolute;left:0;text-align:left;margin-left:20.05pt;margin-top:10.2pt;width:152.8pt;height:37.6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" filled="f" stroked="f">
            <v:textbox style="mso-next-textbox:#_x0000_s1043">
              <w:txbxContent>
                <w:p w:rsidR="00C5280F" w:rsidRPr="004D7C47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b/>
                      <w:color w:val="CC00FF"/>
                      <w:sz w:val="28"/>
                    </w:rPr>
                  </w:pPr>
                  <w:r w:rsidRPr="004D7C47">
                    <w:rPr>
                      <w:rFonts w:ascii="07やさしさアンチック" w:eastAsia="07やさしさアンチック" w:hAnsi="07やさしさアンチック" w:hint="eastAsia"/>
                      <w:b/>
                      <w:color w:val="CC00FF"/>
                      <w:sz w:val="28"/>
                      <w:shd w:val="pct15" w:color="auto" w:fill="FFFFFF"/>
                    </w:rPr>
                    <w:t>ペンテングシリーズ</w:t>
                  </w:r>
                  <w:r w:rsidRPr="004D7C47">
                    <w:rPr>
                      <w:rFonts w:ascii="07やさしさアンチック" w:eastAsia="07やさしさアンチック" w:hAnsi="07やさしさアンチック"/>
                      <w:b/>
                      <w:color w:val="CC00FF"/>
                      <w:sz w:val="28"/>
                      <w:shd w:val="pct15" w:color="auto" w:fill="FFFFFF"/>
                    </w:rPr>
                    <w:t xml:space="preserve"> </w:t>
                  </w:r>
                  <w:r w:rsidRPr="004D7C47">
                    <w:rPr>
                      <w:rFonts w:ascii="07やさしさアンチック" w:eastAsia="07やさしさアンチック" w:hAnsi="07やさしさアンチック"/>
                      <w:b/>
                      <w:color w:val="CC00FF"/>
                      <w:sz w:val="28"/>
                    </w:rPr>
                    <w:t xml:space="preserve">                        </w:t>
                  </w:r>
                </w:p>
              </w:txbxContent>
            </v:textbox>
          </v:rect>
        </w:pict>
      </w:r>
      <w:r>
        <w:rPr>
          <w:rFonts w:ascii="HGP創英ﾌﾟﾚｾﾞﾝｽEB" w:eastAsia="HGP創英ﾌﾟﾚｾﾞﾝｽEB" w:hAnsi="ＭＳ Ｐゴシック" w:hint="eastAsia"/>
          <w:sz w:val="28"/>
          <w:szCs w:val="28"/>
        </w:rPr>
        <w:t xml:space="preserve">　　　　　　　　　　　　　　　　　　　　　　　　　　　　　　　　　　　　　　　　　</w:t>
      </w: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shape id="図 29" o:spid="_x0000_s1044" type="#_x0000_t75" style="position:absolute;left:0;text-align:left;margin-left:411.35pt;margin-top:12.55pt;width:92.45pt;height:85.4pt;rotation:-4236058fd;z-index:251666432;visibility:visible">
            <v:imagedata r:id="rId10" o:title="" cropbottom="-529f"/>
          </v:shape>
        </w:pict>
      </w:r>
      <w:r>
        <w:rPr>
          <w:noProof/>
        </w:rPr>
        <w:pict>
          <v:rect id="_x0000_s1045" style="position:absolute;left:0;text-align:left;margin-left:31.5pt;margin-top:9pt;width:292.25pt;height:41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" filled="f" stroked="f">
            <v:textbox style="mso-next-textbox:#_x0000_s1045">
              <w:txbxContent>
                <w:p w:rsidR="00C5280F" w:rsidRPr="00F83617" w:rsidRDefault="00C5280F" w:rsidP="00C25AC5">
                  <w:pPr>
                    <w:pStyle w:val="NormalWeb"/>
                    <w:spacing w:before="0" w:beforeAutospacing="0" w:after="0" w:afterAutospacing="0"/>
                    <w:ind w:left="799" w:hangingChars="199" w:hanging="799"/>
                    <w:rPr>
                      <w:rFonts w:ascii="HGP創英ﾌﾟﾚｾﾞﾝｽEB" w:eastAsia="HGP創英ﾌﾟﾚｾﾞﾝｽEB"/>
                      <w:b/>
                      <w:color w:val="CC00FF"/>
                      <w:sz w:val="40"/>
                      <w:szCs w:val="40"/>
                      <w:u w:val="single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b/>
                      <w:color w:val="CC00FF"/>
                      <w:sz w:val="40"/>
                      <w:szCs w:val="40"/>
                      <w:u w:val="single"/>
                    </w:rPr>
                    <w:t>★マスクケース　１２００円</w:t>
                  </w:r>
                  <w:r>
                    <w:rPr>
                      <w:rFonts w:ascii="HGP創英ﾌﾟﾚｾﾞﾝｽEB" w:eastAsia="HGP創英ﾌﾟﾚｾﾞﾝｽEB" w:hint="eastAsia"/>
                      <w:b/>
                      <w:color w:val="CC00FF"/>
                      <w:sz w:val="40"/>
                      <w:szCs w:val="40"/>
                      <w:u w:val="single"/>
                    </w:rPr>
                    <w:t xml:space="preserve">　</w:t>
                  </w:r>
                  <w:r>
                    <w:rPr>
                      <w:rFonts w:ascii="HGP創英ﾌﾟﾚｾﾞﾝｽEB" w:eastAsia="HGP創英ﾌﾟﾚｾﾞﾝｽEB"/>
                      <w:b/>
                      <w:color w:val="CC00FF"/>
                      <w:sz w:val="40"/>
                      <w:szCs w:val="40"/>
                      <w:u w:val="single"/>
                    </w:rPr>
                    <w:t>ki</w:t>
                  </w:r>
                </w:p>
              </w:txbxContent>
            </v:textbox>
          </v:rect>
        </w:pict>
      </w:r>
    </w:p>
    <w:p w:rsidR="00C5280F" w:rsidRPr="00E34561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rFonts w:ascii="HGP創英ﾌﾟﾚｾﾞﾝｽEB" w:eastAsia="HGP創英ﾌﾟﾚｾﾞﾝｽEB" w:hAnsi="ＭＳ Ｐゴシック" w:hint="eastAsia"/>
          <w:sz w:val="28"/>
          <w:szCs w:val="28"/>
        </w:rPr>
        <w:t xml:space="preserve">　　　　　　　　　　　　　　　　　　　　　　　　　　　　　　　　　　　　　　　　　　　</w:t>
      </w:r>
    </w:p>
    <w:p w:rsidR="00C5280F" w:rsidRPr="0062614C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46" style="position:absolute;left:0;text-align:left;margin-left:193.7pt;margin-top:6.55pt;width:215.75pt;height:34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" filled="f" stroked="f">
            <v:textbox style="mso-next-textbox:#_x0000_s1046">
              <w:txbxContent>
                <w:p w:rsidR="00C5280F" w:rsidRPr="00383B5A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サイズ　約（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20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㎝×</w:t>
                  </w:r>
                  <w:r w:rsidRPr="00383B5A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12</w:t>
                  </w:r>
                  <w:r w:rsidRPr="00383B5A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㎝）</w:t>
                  </w:r>
                </w:p>
              </w:txbxContent>
            </v:textbox>
          </v:rect>
        </w:pict>
      </w:r>
    </w:p>
    <w:p w:rsidR="00C5280F" w:rsidRPr="003F3DDE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7" type="#_x0000_t172" style="position:absolute;left:0;text-align:left;margin-left:1.75pt;margin-top:10.6pt;width:135.75pt;height:28.9pt;rotation:-253631fd;z-index:251672576" adj="9821" fillcolor="black">
            <v:shadow color="#868686"/>
            <v:textpath style="font-family:&quot;まーと太丸シャドウ&quot;;font-size:16pt;v-text-reverse:t;v-text-kern:t" trim="t" fitpath="t" string="オリジナルマスク"/>
          </v:shape>
        </w:pict>
      </w: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48" style="position:absolute;left:0;text-align:left;margin-left:12.45pt;margin-top:9pt;width:326.6pt;height:40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" filled="f" stroked="f">
            <v:textbox style="mso-next-textbox:#_x0000_s1048">
              <w:txbxContent>
                <w:p w:rsidR="00C5280F" w:rsidRPr="0006199E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b/>
                      <w:color w:val="7030A0"/>
                      <w:sz w:val="40"/>
                      <w:szCs w:val="40"/>
                      <w:u w:val="single"/>
                    </w:rPr>
                  </w:pPr>
                  <w:r w:rsidRPr="004D7C47">
                    <w:rPr>
                      <w:rFonts w:ascii="07やさしさアンチック" w:eastAsia="07やさしさアンチック" w:hAnsi="07やさしさアンチック" w:hint="eastAsia"/>
                      <w:b/>
                      <w:color w:val="7030A0"/>
                      <w:sz w:val="40"/>
                      <w:szCs w:val="40"/>
                    </w:rPr>
                    <w:t xml:space="preserve">　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b/>
                      <w:color w:val="7030A0"/>
                      <w:sz w:val="40"/>
                      <w:szCs w:val="40"/>
                      <w:u w:val="single"/>
                    </w:rPr>
                    <w:t>★</w:t>
                  </w:r>
                  <w:r>
                    <w:rPr>
                      <w:rFonts w:ascii="07やさしさアンチック" w:eastAsia="07やさしさアンチック" w:hAnsi="07やさしさアンチック" w:hint="eastAsia"/>
                      <w:b/>
                      <w:color w:val="7030A0"/>
                      <w:sz w:val="40"/>
                      <w:szCs w:val="40"/>
                      <w:u w:val="single"/>
                    </w:rPr>
                    <w:t>熱こもら～ず</w:t>
                  </w:r>
                  <w:r w:rsidRPr="004D7C47">
                    <w:rPr>
                      <w:rFonts w:ascii="07やさしさアンチック" w:eastAsia="07やさしさアンチック" w:hAnsi="07やさしさアンチック" w:hint="eastAsia"/>
                      <w:b/>
                      <w:color w:val="FF0000"/>
                      <w:sz w:val="40"/>
                      <w:szCs w:val="40"/>
                      <w:u w:val="single"/>
                    </w:rPr>
                    <w:t>マスク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b/>
                      <w:color w:val="FF9900"/>
                      <w:sz w:val="40"/>
                      <w:szCs w:val="40"/>
                      <w:u w:val="single"/>
                    </w:rPr>
                    <w:t xml:space="preserve">　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b/>
                      <w:color w:val="7030A0"/>
                      <w:sz w:val="40"/>
                      <w:szCs w:val="40"/>
                      <w:u w:val="single"/>
                    </w:rPr>
                    <w:t>５００円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left:0;text-align:left;margin-left:293.15pt;margin-top:9.35pt;width:239.55pt;height:88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" filled="f" stroked="f">
            <v:textbox style="mso-next-textbox:#_x0000_s1049">
              <w:txbxContent>
                <w:p w:rsidR="00C5280F" w:rsidRPr="0006199E" w:rsidRDefault="00C5280F" w:rsidP="00C25AC5">
                  <w:pPr>
                    <w:pStyle w:val="NormalWeb"/>
                    <w:adjustRightInd w:val="0"/>
                    <w:snapToGrid w:val="0"/>
                    <w:spacing w:before="0" w:beforeAutospacing="0" w:after="0" w:afterAutospacing="0" w:line="240" w:lineRule="atLeast"/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</w:pPr>
                  <w:r>
                    <w:rPr>
                      <w:rFonts w:ascii="HGP創英ﾌﾟﾚｾﾞﾝｽEB" w:eastAsia="HGP創英ﾌﾟﾚｾﾞﾝｽEB" w:hint="eastAsia"/>
                      <w:b/>
                      <w:sz w:val="32"/>
                      <w:szCs w:val="40"/>
                    </w:rPr>
                    <w:t xml:space="preserve">　　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 xml:space="preserve">サイズ　</w:t>
                  </w:r>
                </w:p>
                <w:p w:rsidR="00C5280F" w:rsidRPr="0006199E" w:rsidRDefault="00C5280F" w:rsidP="00C25AC5">
                  <w:pPr>
                    <w:pStyle w:val="NormalWeb"/>
                    <w:adjustRightInd w:val="0"/>
                    <w:snapToGrid w:val="0"/>
                    <w:spacing w:before="0" w:beforeAutospacing="0" w:after="0" w:afterAutospacing="0" w:line="240" w:lineRule="atLeast"/>
                    <w:ind w:firstLineChars="100" w:firstLine="320"/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</w:pPr>
                  <w:r w:rsidRPr="0006199E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 xml:space="preserve">　約（</w:t>
                  </w:r>
                  <w:r w:rsidRPr="0006199E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19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㎝×</w:t>
                  </w:r>
                  <w:r w:rsidRPr="0006199E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12.5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㎝×</w:t>
                  </w:r>
                  <w:r w:rsidRPr="0006199E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5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㎝）</w:t>
                  </w:r>
                </w:p>
                <w:p w:rsidR="00C5280F" w:rsidRPr="0006199E" w:rsidRDefault="00C5280F" w:rsidP="00C25AC5">
                  <w:pPr>
                    <w:pStyle w:val="NormalWeb"/>
                    <w:adjustRightInd w:val="0"/>
                    <w:snapToGrid w:val="0"/>
                    <w:spacing w:before="0" w:beforeAutospacing="0" w:after="0" w:afterAutospacing="0" w:line="240" w:lineRule="atLeast"/>
                    <w:ind w:firstLineChars="100" w:firstLine="320"/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</w:pPr>
                  <w:r w:rsidRPr="0006199E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 xml:space="preserve">　ゴムの長さ　</w:t>
                  </w:r>
                  <w:r w:rsidRPr="0006199E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30</w:t>
                  </w:r>
                  <w:r w:rsidRPr="0006199E">
                    <w:rPr>
                      <w:rFonts w:ascii="07やさしさアンチック" w:eastAsia="07やさしさアンチック" w:hAnsi="07やさしさアンチック" w:hint="eastAsia"/>
                      <w:sz w:val="32"/>
                      <w:szCs w:val="40"/>
                    </w:rPr>
                    <w:t>㎝×</w:t>
                  </w:r>
                  <w:r w:rsidRPr="0006199E">
                    <w:rPr>
                      <w:rFonts w:ascii="07やさしさアンチック" w:eastAsia="07やさしさアンチック" w:hAnsi="07やさしさアンチック"/>
                      <w:sz w:val="32"/>
                      <w:szCs w:val="40"/>
                    </w:rPr>
                    <w:t>2</w:t>
                  </w:r>
                </w:p>
                <w:p w:rsidR="00C5280F" w:rsidRPr="00383B5A" w:rsidRDefault="00C5280F" w:rsidP="00C25AC5">
                  <w:pPr>
                    <w:pStyle w:val="NormalWeb"/>
                    <w:adjustRightInd w:val="0"/>
                    <w:snapToGrid w:val="0"/>
                    <w:spacing w:before="0" w:beforeAutospacing="0" w:after="0" w:afterAutospacing="0" w:line="240" w:lineRule="atLeast"/>
                    <w:rPr>
                      <w:rFonts w:ascii="07やさしさアンチック" w:eastAsia="07やさしさアンチック" w:hAnsi="07やさしさアンチック"/>
                      <w:color w:val="7030A0"/>
                    </w:rPr>
                  </w:pPr>
                  <w:r w:rsidRPr="00383B5A">
                    <w:rPr>
                      <w:rFonts w:ascii="07やさしさアンチック" w:eastAsia="07やさしさアンチック" w:hAnsi="07やさしさアンチック" w:hint="eastAsia"/>
                      <w:color w:val="7030A0"/>
                      <w:u w:val="single"/>
                    </w:rPr>
                    <w:t>ゴムの部分はご自身でお結びください。</w:t>
                  </w:r>
                </w:p>
              </w:txbxContent>
            </v:textbox>
          </v:rect>
        </w:pict>
      </w: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AF5B7D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Pr="00AF5B7D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shape id="_x0000_s1050" type="#_x0000_t75" style="position:absolute;left:0;text-align:left;margin-left:42pt;margin-top:4.4pt;width:111.3pt;height:155.15pt;z-index:251669504">
            <v:imagedata r:id="rId11" o:title="" croptop="6075f" cropbottom="19184f" cropleft="14223f" blacklevel="1966f"/>
          </v:shape>
        </w:pict>
      </w:r>
      <w:r>
        <w:rPr>
          <w:noProof/>
        </w:rPr>
        <w:pict>
          <v:shape id="_x0000_s1051" type="#_x0000_t75" style="position:absolute;left:0;text-align:left;margin-left:164.1pt;margin-top:10.1pt;width:123.85pt;height:175.1pt;z-index:251668480">
            <v:imagedata r:id="rId12" o:title="" cropbottom="13356f" blacklevel="1966f"/>
          </v:shape>
        </w:pict>
      </w:r>
    </w:p>
    <w:p w:rsidR="00C5280F" w:rsidRPr="00AF5B7D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Default="00C5280F" w:rsidP="00C25AC5">
      <w:pPr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group id="グループ化 35" o:spid="_x0000_s1052" style="position:absolute;left:0;text-align:left;margin-left:336.95pt;margin-top:8.05pt;width:74pt;height:84.75pt;z-index:251643904" coordsize="9400,10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">
            <v:shape id="図 15" o:spid="_x0000_s1053" type="#_x0000_t75" style="position:absolute;width:9400;height:9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K9/BAAAA2wAAAA8AAABkcnMvZG93bnJldi54bWxET9uKwjAQfRf8hzCCL6LpCurSNYoKCyoo&#10;6PoBs81sW7aZ1Ca29e+NIPg2h3Od+bI1haipcrllBR+jCARxYnXOqYLLz/fwE4TzyBoLy6TgTg6W&#10;i25njrG2DZ+oPvtUhBB2MSrIvC9jKV2SkUE3siVx4P5sZdAHWKVSV9iEcFPIcRRNpcGcQ0OGJW0y&#10;Sv7PN6OgqPe7mUS3tr/5ZtzcDoNrcz0q1e+1qy8Qnlr/Fr/cWx3mT+D5Szh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gK9/BAAAA2wAAAA8AAAAAAAAAAAAAAAAAnwIA&#10;AGRycy9kb3ducmV2LnhtbFBLBQYAAAAABAAEAPcAAACNAwAAAAA=&#10;" filled="t">
              <v:imagedata r:id="rId13" o:title="" recolortarget="black"/>
              <v:path arrowok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二等辺三角形 11" o:spid="_x0000_s1054" type="#_x0000_t5" style="position:absolute;left:2221;top:6494;width:5143;height:4274;rotation:10929091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9g8IA&#10;AADbAAAADwAAAGRycy9kb3ducmV2LnhtbERPTWvCQBC9F/wPyxR6q5uIFpu6igrSeuhBLe11yE6T&#10;0Oxs3J1q/PduoeBtHu9zZovetepEITaeDeTDDBRx6W3DlYGPw+ZxCioKssXWMxm4UITFfHA3w8L6&#10;M+/otJdKpRCOBRqoRbpC61jW5DAOfUecuG8fHEqCodI24DmFu1aPsuxJO2w4NdTY0bqm8mf/6wyM&#10;t59y1PnkdRW+dnEp/J7lo2djHu775QsooV5u4n/3m03zc/j7JR2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b2DwgAAANsAAAAPAAAAAAAAAAAAAAAAAJgCAABkcnMvZG93&#10;bnJldi54bWxQSwUGAAAAAAQABAD1AAAAhwMAAAAA&#10;" adj="12133" stroked="f">
              <v:fill color2="#f0f4e6" rotate="t"/>
              <v:shadow on="t" color="black" opacity="24903f" origin=",.5" offset="0,.55556mm"/>
            </v:shape>
          </v:group>
        </w:pict>
      </w:r>
      <w:r>
        <w:rPr>
          <w:rFonts w:ascii="HGP創英ﾌﾟﾚｾﾞﾝｽEB" w:eastAsia="HGP創英ﾌﾟﾚｾﾞﾝｽEB" w:hAnsi="ＭＳ Ｐゴシック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　　　　　</w:t>
      </w:r>
    </w:p>
    <w:p w:rsidR="00C5280F" w:rsidRPr="00383B5A" w:rsidRDefault="00C5280F" w:rsidP="00C25AC5">
      <w:pPr>
        <w:rPr>
          <w:rFonts w:ascii="07やさしさアンチック" w:eastAsia="07やさしさアンチック" w:hAnsi="07やさしさアンチック"/>
          <w:sz w:val="20"/>
          <w:szCs w:val="20"/>
        </w:rPr>
      </w:pPr>
      <w:r>
        <w:rPr>
          <w:noProof/>
        </w:rPr>
        <w:pict>
          <v:group id="グループ化 38" o:spid="_x0000_s1055" style="position:absolute;left:0;text-align:left;margin-left:420.8pt;margin-top:8.6pt;width:104.95pt;height:71.3pt;z-index:-251673600" coordsize="13331,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">
            <v:shape id="_x0000_s1056" type="#_x0000_t75" style="position:absolute;width:13331;height:6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8SvEAAAA2wAAAA8AAABkcnMvZG93bnJldi54bWxEj9FqwkAURN+F/sNyC32rG61UidlIESot&#10;gYKJH3DNXpPF7N00u9X4991CwcdhZs4w2Wa0nbjQ4I1jBbNpAoK4dtpwo+BQvT+vQPiArLFzTApu&#10;5GGTP0wyTLW78p4uZWhEhLBPUUEbQp9K6euWLPqp64mjd3KDxRDl0Eg94DXCbSfnSfIqLRqOCy32&#10;tG2pPpc/VsFnYr4bc6uK/utwrIpdYXmx2Cn19Di+rUEEGsM9/N/+0Apelv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G8SvEAAAA2wAAAA8AAAAAAAAAAAAAAAAA&#10;nwIAAGRycy9kb3ducmV2LnhtbFBLBQYAAAAABAAEAPcAAACQAwAAAAA=&#10;">
              <v:imagedata r:id="rId14" o:title="" recolortarget="black"/>
              <v:path arrowok="t"/>
            </v:shape>
            <v:shape id="台形 7" o:spid="_x0000_s1057" style="position:absolute;left:2905;top:5212;width:7237;height:3841;rotation:180;visibility:visible;mso-wrap-style:square;v-text-anchor:middle" coordsize="723739,38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lLMQA&#10;AADaAAAADwAAAGRycy9kb3ducmV2LnhtbESPQWsCMRSE7wX/Q3iCN83qwdrVKKVLwYMW1KJ4e25e&#10;N6ubl2UTdfvvG0HocZiZb5jZorWVuFHjS8cKhoMEBHHudMmFgu/dZ38CwgdkjZVjUvBLHhbzzssM&#10;U+3uvKHbNhQiQtinqMCEUKdS+tyQRT9wNXH0flxjMUTZFFI3eI9wW8lRkoylxZLjgsGaPgzll+3V&#10;KtgP99n6NMqW9nhYfb1l17O51Gelet32fQoiUBv+w8/2Uit4hceVe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ZSzEAAAA2gAAAA8AAAAAAAAAAAAAAAAAmAIAAGRycy9k&#10;b3ducmV2LnhtbFBLBQYAAAAABAAEAPUAAACJAwAAAAA=&#10;" path="m,384007l328979,r65781,l723739,384007,,384007xe" stroked="f">
              <v:fill color2="#f0f4e6" rotate="t"/>
              <v:shadow on="t" color="black" opacity="24903f" origin=",.5" offset="0,.55556mm"/>
              <v:path arrowok="t" o:connecttype="custom" o:connectlocs="0,384007;328979,0;394760,0;723739,384007;0,384007" o:connectangles="0,0,0,0,0"/>
            </v:shape>
          </v:group>
        </w:pict>
      </w:r>
      <w:r>
        <w:rPr>
          <w:rFonts w:ascii="HGP創英ﾌﾟﾚｾﾞﾝｽEB" w:eastAsia="HGP創英ﾌﾟﾚｾﾞﾝｽEB" w:hAnsi="ＭＳ Ｐゴシック" w:hint="eastAsia"/>
          <w:sz w:val="20"/>
          <w:szCs w:val="20"/>
        </w:rPr>
        <w:t xml:space="preserve">　　　　　　　　　　　　　　　　　　　　　　　　　　　　　　　　　　　　　　　　　　　　　</w:t>
      </w:r>
      <w:r w:rsidRPr="00383B5A">
        <w:rPr>
          <w:rFonts w:ascii="07やさしさアンチック" w:eastAsia="07やさしさアンチック" w:hAnsi="07やさしさアンチック" w:hint="eastAsia"/>
          <w:sz w:val="20"/>
          <w:szCs w:val="20"/>
        </w:rPr>
        <w:t>↓</w:t>
      </w:r>
      <w:r w:rsidRPr="00383B5A">
        <w:rPr>
          <w:rFonts w:ascii="07やさしさアンチック" w:eastAsia="07やさしさアンチック" w:hAnsi="07やさしさアンチック" w:hint="eastAsia"/>
          <w:szCs w:val="21"/>
        </w:rPr>
        <w:t>１</w:t>
      </w:r>
      <w:r w:rsidRPr="00383B5A">
        <w:rPr>
          <w:rFonts w:ascii="07やさしさアンチック" w:eastAsia="07やさしさアンチック" w:hAnsi="07やさしさアンチック"/>
          <w:szCs w:val="21"/>
        </w:rPr>
        <w:t>9</w:t>
      </w:r>
      <w:r w:rsidRPr="00383B5A">
        <w:rPr>
          <w:rFonts w:ascii="07やさしさアンチック" w:eastAsia="07やさしさアンチック" w:hAnsi="07やさしさアンチック" w:hint="eastAsia"/>
          <w:sz w:val="20"/>
          <w:szCs w:val="20"/>
        </w:rPr>
        <w:t>㎝</w:t>
      </w:r>
    </w:p>
    <w:p w:rsidR="00C5280F" w:rsidRPr="00383B5A" w:rsidRDefault="00C5280F" w:rsidP="00C25AC5">
      <w:pPr>
        <w:tabs>
          <w:tab w:val="left" w:pos="9313"/>
        </w:tabs>
        <w:adjustRightInd w:val="0"/>
        <w:snapToGrid w:val="0"/>
        <w:spacing w:line="240" w:lineRule="atLeast"/>
        <w:ind w:firstLineChars="2790" w:firstLine="5882"/>
        <w:rPr>
          <w:rFonts w:ascii="07やさしさアンチック" w:eastAsia="07やさしさアンチック" w:hAnsi="07やさしさアンチック"/>
          <w:sz w:val="20"/>
          <w:szCs w:val="20"/>
        </w:rPr>
      </w:pPr>
      <w:r w:rsidRPr="00383B5A">
        <w:rPr>
          <w:rFonts w:ascii="07やさしさアンチック" w:eastAsia="07やさしさアンチック" w:hAnsi="07やさしさアンチック"/>
          <w:b/>
          <w:szCs w:val="21"/>
        </w:rPr>
        <w:t>12.5</w:t>
      </w:r>
      <w:r w:rsidRPr="00383B5A">
        <w:rPr>
          <w:rFonts w:ascii="07やさしさアンチック" w:eastAsia="07やさしさアンチック" w:hAnsi="07やさしさアンチック" w:hint="eastAsia"/>
          <w:sz w:val="20"/>
          <w:szCs w:val="20"/>
        </w:rPr>
        <w:t>㎝</w:t>
      </w:r>
      <w:r>
        <w:rPr>
          <w:rFonts w:ascii="ＭＳ 明朝" w:hAnsi="ＭＳ 明朝" w:cs="ＭＳ 明朝" w:hint="eastAsia"/>
          <w:sz w:val="20"/>
          <w:szCs w:val="20"/>
        </w:rPr>
        <w:t>→</w:t>
      </w:r>
    </w:p>
    <w:p w:rsidR="00C5280F" w:rsidRPr="00383B5A" w:rsidRDefault="00C5280F" w:rsidP="00C25AC5">
      <w:pPr>
        <w:tabs>
          <w:tab w:val="left" w:pos="9928"/>
        </w:tabs>
        <w:adjustRightInd w:val="0"/>
        <w:snapToGrid w:val="0"/>
        <w:spacing w:line="240" w:lineRule="atLeast"/>
        <w:rPr>
          <w:rFonts w:ascii="07やさしさアンチック" w:eastAsia="07やさしさアンチック" w:hAnsi="07やさしさアンチック"/>
          <w:szCs w:val="21"/>
        </w:rPr>
      </w:pPr>
      <w:r>
        <w:rPr>
          <w:rFonts w:ascii="HGP創英ﾌﾟﾚｾﾞﾝｽEB" w:eastAsia="HGP創英ﾌﾟﾚｾﾞﾝｽEB" w:hAnsi="ＭＳ Ｐゴシック"/>
          <w:sz w:val="20"/>
          <w:szCs w:val="20"/>
        </w:rPr>
        <w:tab/>
      </w:r>
      <w:r>
        <w:rPr>
          <w:rFonts w:ascii="HGP創英ﾌﾟﾚｾﾞﾝｽEB" w:eastAsia="HGP創英ﾌﾟﾚｾﾞﾝｽEB" w:hAnsi="ＭＳ Ｐゴシック" w:hint="eastAsia"/>
          <w:sz w:val="20"/>
          <w:szCs w:val="20"/>
        </w:rPr>
        <w:t xml:space="preserve">　</w:t>
      </w:r>
      <w:r>
        <w:rPr>
          <w:rFonts w:ascii="ＭＳ 明朝" w:hAnsi="ＭＳ 明朝" w:cs="ＭＳ 明朝" w:hint="eastAsia"/>
          <w:sz w:val="20"/>
          <w:szCs w:val="20"/>
        </w:rPr>
        <w:t>←</w:t>
      </w:r>
      <w:r w:rsidRPr="004D7C47">
        <w:rPr>
          <w:rFonts w:ascii="07やさしさアンチック" w:eastAsia="07やさしさアンチック" w:hAnsi="07やさしさアンチック" w:hint="eastAsia"/>
          <w:szCs w:val="21"/>
        </w:rPr>
        <w:t>５</w:t>
      </w:r>
      <w:r w:rsidRPr="004D7C47">
        <w:rPr>
          <w:rFonts w:ascii="07やさしさアンチック" w:eastAsia="07やさしさアンチック" w:hAnsi="07やさしさアンチック"/>
          <w:szCs w:val="21"/>
        </w:rPr>
        <w:t>cm</w:t>
      </w:r>
    </w:p>
    <w:p w:rsidR="00C5280F" w:rsidRDefault="00C5280F" w:rsidP="00C25AC5">
      <w:pPr>
        <w:tabs>
          <w:tab w:val="left" w:pos="9928"/>
        </w:tabs>
        <w:adjustRightInd w:val="0"/>
        <w:snapToGrid w:val="0"/>
        <w:spacing w:line="240" w:lineRule="atLeast"/>
        <w:rPr>
          <w:rFonts w:ascii="HGP創英ﾌﾟﾚｾﾞﾝｽEB" w:eastAsia="HGP創英ﾌﾟﾚｾﾞﾝｽEB" w:hAnsi="ＭＳ Ｐゴシック"/>
          <w:sz w:val="20"/>
          <w:szCs w:val="20"/>
        </w:rPr>
      </w:pPr>
    </w:p>
    <w:p w:rsidR="00C5280F" w:rsidRDefault="00C5280F" w:rsidP="00C25AC5">
      <w:pPr>
        <w:tabs>
          <w:tab w:val="left" w:pos="9928"/>
        </w:tabs>
        <w:adjustRightInd w:val="0"/>
        <w:snapToGrid w:val="0"/>
        <w:spacing w:line="240" w:lineRule="atLeast"/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rect id="_x0000_s1058" style="position:absolute;left:0;text-align:left;margin-left:57.75pt;margin-top:87.1pt;width:388.8pt;height:26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" fillcolor="#a7bfde" strokecolor="#4579b8" strokeweight="3pt">
            <v:fill color2="#e4ecf5" rotate="t" angle="180" colors="0 #a3c4ff;22938f #bfd5ff;1 #e5eeff" focus="100%" type="gradient"/>
            <v:stroke dashstyle="1 1"/>
            <v:shadow on="t" color="black" opacity="24903f" origin=",.5" offset="0,.55556mm"/>
            <v:textbox style="mso-next-textbox:#_x0000_s1058">
              <w:txbxContent>
                <w:p w:rsidR="00C5280F" w:rsidRPr="00DB68E2" w:rsidRDefault="00C5280F" w:rsidP="00C25AC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HGP創英ﾌﾟﾚｾﾞﾝｽEB" w:eastAsia="HGP創英ﾌﾟﾚｾﾞﾝｽEB"/>
                      <w:color w:val="3333FF"/>
                      <w:szCs w:val="36"/>
                    </w:rPr>
                  </w:pPr>
                  <w:r w:rsidRPr="004D7C47">
                    <w:rPr>
                      <w:rFonts w:ascii="07やさしさアンチック" w:eastAsia="07やさしさアンチック" w:hAnsi="07やさしさアンチック" w:hint="eastAsia"/>
                      <w:color w:val="3333FF"/>
                      <w:szCs w:val="36"/>
                    </w:rPr>
                    <w:t>あご下部分がフリーデザインなので</w:t>
                  </w:r>
                  <w:r>
                    <w:rPr>
                      <w:rFonts w:ascii="07やさしさアンチック" w:eastAsia="07やさしさアンチック" w:hAnsi="07やさしさアンチック" w:hint="eastAsia"/>
                      <w:color w:val="3333FF"/>
                      <w:szCs w:val="36"/>
                    </w:rPr>
                    <w:t>、</w:t>
                  </w:r>
                  <w:r w:rsidRPr="004D7C47">
                    <w:rPr>
                      <w:rFonts w:ascii="07やさしさアンチック" w:eastAsia="07やさしさアンチック" w:hAnsi="07やさしさアンチック" w:hint="eastAsia"/>
                      <w:color w:val="3333FF"/>
                      <w:szCs w:val="36"/>
                    </w:rPr>
                    <w:t>熱が籠りにくくなりました！</w:t>
                  </w:r>
                  <w:r>
                    <w:rPr>
                      <w:rFonts w:ascii="HGP創英ﾌﾟﾚｾﾞﾝｽEB" w:eastAsia="HGP創英ﾌﾟﾚｾﾞﾝｽEB" w:hint="eastAsia"/>
                      <w:color w:val="3333FF"/>
                      <w:szCs w:val="36"/>
                    </w:rPr>
                    <w:t>た！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left:0;text-align:left;margin-left:194.25pt;margin-top:123.1pt;width:216.75pt;height:22.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" filled="f" stroked="f">
            <v:textbox style="mso-next-textbox:#_x0000_s1059">
              <w:txbxContent>
                <w:p w:rsidR="00C5280F" w:rsidRPr="004D7C47" w:rsidRDefault="00C5280F" w:rsidP="00C25AC5">
                  <w:pPr>
                    <w:pStyle w:val="NormalWeb"/>
                    <w:spacing w:before="0" w:beforeAutospacing="0" w:after="0" w:afterAutospacing="0"/>
                    <w:rPr>
                      <w:rFonts w:ascii="07やさしさアンチック" w:eastAsia="07やさしさアンチック" w:hAnsi="07やさしさアンチック"/>
                      <w:color w:val="FF0000"/>
                      <w:szCs w:val="36"/>
                      <w:u w:val="double"/>
                    </w:rPr>
                  </w:pPr>
                  <w:r w:rsidRPr="004D7C47">
                    <w:rPr>
                      <w:rFonts w:ascii="07やさしさアンチック" w:eastAsia="07やさしさアンチック" w:hAnsi="07やさしさアンチック" w:hint="eastAsia"/>
                      <w:color w:val="FF0000"/>
                      <w:szCs w:val="36"/>
                      <w:u w:val="double"/>
                    </w:rPr>
                    <w:t>※色・柄はこちらにお任せください。</w:t>
                  </w:r>
                </w:p>
              </w:txbxContent>
            </v:textbox>
          </v:rect>
        </w:pict>
      </w:r>
      <w:r>
        <w:rPr>
          <w:rFonts w:ascii="HGP創英ﾌﾟﾚｾﾞﾝｽEB" w:eastAsia="HGP創英ﾌﾟﾚｾﾞﾝｽEB" w:hAnsi="ＭＳ Ｐゴシック" w:hint="eastAsia"/>
          <w:sz w:val="20"/>
          <w:szCs w:val="20"/>
        </w:rPr>
        <w:t xml:space="preserve">　　　　　　　　　　　　　　　　　　　　　　　　　　　　　</w:t>
      </w:r>
    </w:p>
    <w:p w:rsidR="00C5280F" w:rsidRDefault="00C5280F" w:rsidP="00C25AC5">
      <w:pPr>
        <w:tabs>
          <w:tab w:val="left" w:pos="9928"/>
        </w:tabs>
        <w:adjustRightInd w:val="0"/>
        <w:snapToGrid w:val="0"/>
        <w:spacing w:line="240" w:lineRule="atLeast"/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line id="_x0000_s1060" style="position:absolute;left:0;text-align:left;z-index:251670528" from="213.05pt,6.65pt" to="256pt,73.95pt" strokecolor="red" strokeweight="3.25pt">
            <v:stroke startarrow="block"/>
          </v:line>
        </w:pict>
      </w:r>
    </w:p>
    <w:p w:rsidR="00C5280F" w:rsidRDefault="00C5280F" w:rsidP="00C25AC5">
      <w:pPr>
        <w:tabs>
          <w:tab w:val="left" w:pos="9928"/>
        </w:tabs>
        <w:adjustRightInd w:val="0"/>
        <w:snapToGrid w:val="0"/>
        <w:spacing w:line="240" w:lineRule="atLeast"/>
        <w:rPr>
          <w:rFonts w:ascii="HGP創英ﾌﾟﾚｾﾞﾝｽEB" w:eastAsia="HGP創英ﾌﾟﾚｾﾞﾝｽEB" w:hAnsi="ＭＳ Ｐゴシック"/>
          <w:sz w:val="20"/>
          <w:szCs w:val="20"/>
        </w:rPr>
      </w:pPr>
      <w:r>
        <w:rPr>
          <w:noProof/>
        </w:rPr>
        <w:pict>
          <v:oval id="_x0000_s1061" style="position:absolute;left:0;text-align:left;margin-left:292.45pt;margin-top:.55pt;width:260.85pt;height:52.4pt;z-index:251671552" fillcolor="#ff9">
            <v:textbox inset="5.85pt,.7pt,5.85pt,.7pt">
              <w:txbxContent>
                <w:p w:rsidR="00C5280F" w:rsidRPr="00383B5A" w:rsidRDefault="00C5280F" w:rsidP="00C25AC5">
                  <w:pPr>
                    <w:rPr>
                      <w:rFonts w:ascii="07やさしさゴシックボールド" w:eastAsia="07やさしさゴシックボールド" w:hAnsi="07やさしさゴシックボールド"/>
                      <w:sz w:val="24"/>
                      <w:szCs w:val="24"/>
                    </w:rPr>
                  </w:pPr>
                  <w:r w:rsidRPr="00383B5A">
                    <w:rPr>
                      <w:rFonts w:ascii="07やさしさゴシックボールド" w:eastAsia="07やさしさゴシックボールド" w:hAnsi="07やさしさゴシックボールド" w:hint="eastAsia"/>
                      <w:sz w:val="24"/>
                      <w:szCs w:val="24"/>
                    </w:rPr>
                    <w:t>ゴムを少しゆるめにつけるのが、涼しさのポイント！</w:t>
                  </w:r>
                </w:p>
              </w:txbxContent>
            </v:textbox>
          </v:oval>
        </w:pict>
      </w:r>
      <w:r>
        <w:rPr>
          <w:rFonts w:ascii="HGP創英ﾌﾟﾚｾﾞﾝｽEB" w:eastAsia="HGP創英ﾌﾟﾚｾﾞﾝｽEB" w:hAnsi="ＭＳ Ｐゴシック" w:hint="eastAsia"/>
          <w:sz w:val="20"/>
          <w:szCs w:val="20"/>
        </w:rPr>
        <w:t xml:space="preserve">　　　　　　　　　　　　　　　　　　　　　　　　　　　　　　</w:t>
      </w:r>
    </w:p>
    <w:p w:rsidR="00C5280F" w:rsidRPr="00383B5A" w:rsidRDefault="00C5280F" w:rsidP="00C25AC5">
      <w:pPr>
        <w:tabs>
          <w:tab w:val="left" w:pos="9928"/>
        </w:tabs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　　　　　　　　　</w:t>
      </w:r>
    </w:p>
    <w:p w:rsidR="00C5280F" w:rsidRPr="00AF5B7D" w:rsidRDefault="00C5280F">
      <w:pPr>
        <w:tabs>
          <w:tab w:val="left" w:pos="9313"/>
        </w:tabs>
        <w:rPr>
          <w:rFonts w:ascii="HGP創英ﾌﾟﾚｾﾞﾝｽEB" w:eastAsia="HGP創英ﾌﾟﾚｾﾞﾝｽEB" w:hAnsi="ＭＳ Ｐゴシック"/>
          <w:sz w:val="20"/>
          <w:szCs w:val="20"/>
        </w:rPr>
      </w:pPr>
    </w:p>
    <w:sectPr w:rsidR="00C5280F" w:rsidRPr="00AF5B7D" w:rsidSect="00EE749E">
      <w:pgSz w:w="11906" w:h="16838" w:code="9"/>
      <w:pgMar w:top="567" w:right="567" w:bottom="56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80F" w:rsidRDefault="00C5280F" w:rsidP="0048658A">
      <w:r>
        <w:separator/>
      </w:r>
    </w:p>
  </w:endnote>
  <w:endnote w:type="continuationSeparator" w:id="0">
    <w:p w:rsidR="00C5280F" w:rsidRDefault="00C5280F" w:rsidP="004865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altName w:val="ＭＳ 明朝"/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07やさしさゴシックボールド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07やさしさアンチック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80F" w:rsidRDefault="00C5280F" w:rsidP="0048658A">
      <w:r>
        <w:separator/>
      </w:r>
    </w:p>
  </w:footnote>
  <w:footnote w:type="continuationSeparator" w:id="0">
    <w:p w:rsidR="00C5280F" w:rsidRDefault="00C5280F" w:rsidP="004865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259"/>
    <w:rsid w:val="00011473"/>
    <w:rsid w:val="000260EA"/>
    <w:rsid w:val="00056002"/>
    <w:rsid w:val="0006199E"/>
    <w:rsid w:val="00085E53"/>
    <w:rsid w:val="00086640"/>
    <w:rsid w:val="000B27EC"/>
    <w:rsid w:val="001278D3"/>
    <w:rsid w:val="001920A9"/>
    <w:rsid w:val="0019795D"/>
    <w:rsid w:val="001D7B35"/>
    <w:rsid w:val="00213930"/>
    <w:rsid w:val="00226CA3"/>
    <w:rsid w:val="00266F35"/>
    <w:rsid w:val="002772D2"/>
    <w:rsid w:val="002E2429"/>
    <w:rsid w:val="002E532B"/>
    <w:rsid w:val="00331C1D"/>
    <w:rsid w:val="003341CF"/>
    <w:rsid w:val="0035683D"/>
    <w:rsid w:val="00364DDE"/>
    <w:rsid w:val="00383B5A"/>
    <w:rsid w:val="00395032"/>
    <w:rsid w:val="003A1F12"/>
    <w:rsid w:val="003C4153"/>
    <w:rsid w:val="003F3DDE"/>
    <w:rsid w:val="00423685"/>
    <w:rsid w:val="0043054B"/>
    <w:rsid w:val="00440EA6"/>
    <w:rsid w:val="0048658A"/>
    <w:rsid w:val="004B276E"/>
    <w:rsid w:val="004C2D27"/>
    <w:rsid w:val="004D66E5"/>
    <w:rsid w:val="004D7C47"/>
    <w:rsid w:val="004E004B"/>
    <w:rsid w:val="0050238C"/>
    <w:rsid w:val="00505446"/>
    <w:rsid w:val="005410E9"/>
    <w:rsid w:val="005616AE"/>
    <w:rsid w:val="00566FC4"/>
    <w:rsid w:val="00596E67"/>
    <w:rsid w:val="006208D1"/>
    <w:rsid w:val="0062614C"/>
    <w:rsid w:val="00630E0C"/>
    <w:rsid w:val="006358C3"/>
    <w:rsid w:val="0065595E"/>
    <w:rsid w:val="00673E2A"/>
    <w:rsid w:val="00681232"/>
    <w:rsid w:val="006931C0"/>
    <w:rsid w:val="006A7420"/>
    <w:rsid w:val="006B3D62"/>
    <w:rsid w:val="006E2A6A"/>
    <w:rsid w:val="007050F8"/>
    <w:rsid w:val="00750355"/>
    <w:rsid w:val="00760B1E"/>
    <w:rsid w:val="00797A86"/>
    <w:rsid w:val="00826C20"/>
    <w:rsid w:val="0086359E"/>
    <w:rsid w:val="00887929"/>
    <w:rsid w:val="008D7461"/>
    <w:rsid w:val="008D78C8"/>
    <w:rsid w:val="009263B1"/>
    <w:rsid w:val="009264F2"/>
    <w:rsid w:val="009475F7"/>
    <w:rsid w:val="0095381B"/>
    <w:rsid w:val="00964555"/>
    <w:rsid w:val="00986BED"/>
    <w:rsid w:val="009A46B5"/>
    <w:rsid w:val="009B1DCE"/>
    <w:rsid w:val="009C34C5"/>
    <w:rsid w:val="009D08EF"/>
    <w:rsid w:val="009D4B63"/>
    <w:rsid w:val="009F74BF"/>
    <w:rsid w:val="00A06A3A"/>
    <w:rsid w:val="00A17C70"/>
    <w:rsid w:val="00A27DF6"/>
    <w:rsid w:val="00A31AE1"/>
    <w:rsid w:val="00A353CE"/>
    <w:rsid w:val="00A654DC"/>
    <w:rsid w:val="00A679E7"/>
    <w:rsid w:val="00AA279D"/>
    <w:rsid w:val="00AD785A"/>
    <w:rsid w:val="00AF5B7D"/>
    <w:rsid w:val="00B15F6F"/>
    <w:rsid w:val="00BB2A18"/>
    <w:rsid w:val="00C2080D"/>
    <w:rsid w:val="00C24486"/>
    <w:rsid w:val="00C25AC5"/>
    <w:rsid w:val="00C51EB2"/>
    <w:rsid w:val="00C5280F"/>
    <w:rsid w:val="00C80019"/>
    <w:rsid w:val="00CA26AE"/>
    <w:rsid w:val="00CB0252"/>
    <w:rsid w:val="00CD5259"/>
    <w:rsid w:val="00CF5B4F"/>
    <w:rsid w:val="00DB68E2"/>
    <w:rsid w:val="00DD0B2A"/>
    <w:rsid w:val="00DF1417"/>
    <w:rsid w:val="00E23185"/>
    <w:rsid w:val="00E263C8"/>
    <w:rsid w:val="00E34561"/>
    <w:rsid w:val="00E55A5B"/>
    <w:rsid w:val="00EA0E2C"/>
    <w:rsid w:val="00EA4A8C"/>
    <w:rsid w:val="00EB0BDF"/>
    <w:rsid w:val="00EB2696"/>
    <w:rsid w:val="00EC0262"/>
    <w:rsid w:val="00EC3D5E"/>
    <w:rsid w:val="00ED5F02"/>
    <w:rsid w:val="00EE26CE"/>
    <w:rsid w:val="00EE749E"/>
    <w:rsid w:val="00F1225D"/>
    <w:rsid w:val="00F141E2"/>
    <w:rsid w:val="00F26067"/>
    <w:rsid w:val="00F33F14"/>
    <w:rsid w:val="00F35C9C"/>
    <w:rsid w:val="00F515E6"/>
    <w:rsid w:val="00F83617"/>
    <w:rsid w:val="00F97D7C"/>
    <w:rsid w:val="00FB0B23"/>
    <w:rsid w:val="00FC52D0"/>
    <w:rsid w:val="00FE5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B63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D525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D5259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5259"/>
    <w:rPr>
      <w:rFonts w:ascii="Arial" w:eastAsia="ＭＳ ゴシック" w:hAnsi="Arial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48658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8658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8658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865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15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466</TotalTime>
  <Pages>1</Pages>
  <Words>55</Words>
  <Characters>315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ohiro</dc:creator>
  <cp:keywords/>
  <dc:description/>
  <cp:lastModifiedBy>latitude5500momiji</cp:lastModifiedBy>
  <cp:revision>27</cp:revision>
  <cp:lastPrinted>2020-06-01T02:30:00Z</cp:lastPrinted>
  <dcterms:created xsi:type="dcterms:W3CDTF">2020-05-14T04:37:00Z</dcterms:created>
  <dcterms:modified xsi:type="dcterms:W3CDTF">2020-06-06T06:21:00Z</dcterms:modified>
</cp:coreProperties>
</file>